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6A" w:rsidRPr="00F20C46" w:rsidRDefault="0062046A" w:rsidP="004E55E5">
      <w:pPr>
        <w:jc w:val="center"/>
        <w:rPr>
          <w:rFonts w:ascii="Cambria" w:hAnsi="Cambria"/>
          <w:b/>
          <w:sz w:val="32"/>
          <w:szCs w:val="44"/>
        </w:rPr>
      </w:pPr>
      <w:r w:rsidRPr="00F20C46">
        <w:rPr>
          <w:rFonts w:ascii="Cambria" w:hAnsi="Cambria"/>
          <w:b/>
          <w:sz w:val="32"/>
          <w:szCs w:val="44"/>
        </w:rPr>
        <w:t>Творческая работа по предмету</w:t>
      </w:r>
    </w:p>
    <w:p w:rsidR="0062046A" w:rsidRPr="00F20C46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  <w:r w:rsidRPr="00F20C46">
        <w:rPr>
          <w:rFonts w:ascii="Cambria" w:hAnsi="Cambria"/>
          <w:b/>
          <w:sz w:val="32"/>
          <w:szCs w:val="44"/>
        </w:rPr>
        <w:t>«Слушание музыки»</w:t>
      </w:r>
    </w:p>
    <w:p w:rsidR="0062046A" w:rsidRPr="001E5A91" w:rsidRDefault="0062046A" w:rsidP="004E57FB">
      <w:pPr>
        <w:jc w:val="center"/>
        <w:rPr>
          <w:rFonts w:ascii="Cambria" w:hAnsi="Cambria"/>
          <w:b/>
          <w:sz w:val="36"/>
          <w:szCs w:val="44"/>
        </w:rPr>
      </w:pPr>
      <w:r w:rsidRPr="001E5A91">
        <w:rPr>
          <w:rFonts w:ascii="Cambria" w:hAnsi="Cambria"/>
          <w:b/>
          <w:sz w:val="36"/>
          <w:szCs w:val="44"/>
        </w:rPr>
        <w:t>на тему:</w:t>
      </w:r>
    </w:p>
    <w:p w:rsidR="0062046A" w:rsidRDefault="0062046A" w:rsidP="004E57FB">
      <w:pPr>
        <w:jc w:val="center"/>
        <w:rPr>
          <w:rFonts w:ascii="Cambria" w:hAnsi="Cambria"/>
          <w:b/>
          <w:sz w:val="40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40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44"/>
          <w:szCs w:val="44"/>
        </w:rPr>
      </w:pPr>
      <w:r w:rsidRPr="00ED19CD">
        <w:rPr>
          <w:rFonts w:ascii="Cambria" w:hAnsi="Cambria"/>
          <w:b/>
          <w:sz w:val="44"/>
          <w:szCs w:val="44"/>
        </w:rPr>
        <w:t>ОПЕРА</w:t>
      </w:r>
    </w:p>
    <w:p w:rsidR="0062046A" w:rsidRPr="00ED19CD" w:rsidRDefault="0062046A" w:rsidP="004E57FB">
      <w:pPr>
        <w:jc w:val="center"/>
        <w:rPr>
          <w:rFonts w:ascii="Cambria" w:hAnsi="Cambria"/>
          <w:b/>
          <w:sz w:val="44"/>
          <w:szCs w:val="44"/>
        </w:rPr>
      </w:pPr>
    </w:p>
    <w:p w:rsidR="0062046A" w:rsidRPr="00ED19CD" w:rsidRDefault="0062046A" w:rsidP="00ED19CD">
      <w:pPr>
        <w:jc w:val="center"/>
        <w:rPr>
          <w:rFonts w:ascii="Cambria" w:hAnsi="Cambria"/>
          <w:b/>
          <w:sz w:val="36"/>
          <w:szCs w:val="44"/>
        </w:rPr>
      </w:pPr>
      <w:r>
        <w:rPr>
          <w:rFonts w:ascii="Cambria" w:hAnsi="Cambria"/>
          <w:b/>
          <w:sz w:val="36"/>
          <w:szCs w:val="44"/>
        </w:rPr>
        <w:t>«</w:t>
      </w:r>
      <w:r w:rsidRPr="00ED19CD">
        <w:rPr>
          <w:rFonts w:ascii="Cambria" w:hAnsi="Cambria"/>
          <w:b/>
          <w:sz w:val="36"/>
          <w:szCs w:val="44"/>
        </w:rPr>
        <w:t>КРАСНАЯ ШАПОЧКА</w:t>
      </w:r>
      <w:r>
        <w:rPr>
          <w:rFonts w:ascii="Cambria" w:hAnsi="Cambria"/>
          <w:b/>
          <w:sz w:val="36"/>
          <w:szCs w:val="44"/>
        </w:rPr>
        <w:t>»</w:t>
      </w:r>
    </w:p>
    <w:p w:rsidR="0062046A" w:rsidRDefault="0062046A" w:rsidP="00B62BDD">
      <w:pPr>
        <w:jc w:val="center"/>
        <w:rPr>
          <w:rFonts w:ascii="Cambria" w:hAnsi="Cambria"/>
          <w:b/>
          <w:sz w:val="32"/>
          <w:szCs w:val="44"/>
        </w:rPr>
      </w:pPr>
      <w:r>
        <w:rPr>
          <w:rFonts w:ascii="Cambria" w:hAnsi="Cambria"/>
          <w:b/>
          <w:sz w:val="32"/>
          <w:szCs w:val="44"/>
        </w:rPr>
        <w:t>музыкально-литературная композиция</w:t>
      </w: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4E57FB">
      <w:pPr>
        <w:jc w:val="center"/>
        <w:rPr>
          <w:rFonts w:ascii="Cambria" w:hAnsi="Cambria"/>
          <w:b/>
          <w:sz w:val="32"/>
          <w:szCs w:val="44"/>
        </w:rPr>
      </w:pPr>
    </w:p>
    <w:p w:rsidR="0062046A" w:rsidRDefault="0062046A" w:rsidP="00F42F03">
      <w:pPr>
        <w:jc w:val="right"/>
        <w:rPr>
          <w:rFonts w:ascii="Cambria" w:hAnsi="Cambria"/>
          <w:b/>
          <w:sz w:val="32"/>
          <w:szCs w:val="44"/>
        </w:rPr>
      </w:pPr>
      <w:r>
        <w:rPr>
          <w:rFonts w:ascii="Cambria" w:hAnsi="Cambria"/>
          <w:b/>
          <w:sz w:val="32"/>
          <w:szCs w:val="44"/>
        </w:rPr>
        <w:t>автор: учащаяся БОУДО №2 Г.Омска</w:t>
      </w:r>
    </w:p>
    <w:p w:rsidR="0062046A" w:rsidRDefault="0062046A" w:rsidP="00F42F03">
      <w:pPr>
        <w:jc w:val="right"/>
        <w:rPr>
          <w:rFonts w:ascii="Cambria" w:hAnsi="Cambria"/>
          <w:b/>
          <w:sz w:val="32"/>
          <w:szCs w:val="44"/>
        </w:rPr>
      </w:pPr>
      <w:r>
        <w:rPr>
          <w:rFonts w:ascii="Cambria" w:hAnsi="Cambria"/>
          <w:b/>
          <w:sz w:val="32"/>
          <w:szCs w:val="44"/>
        </w:rPr>
        <w:t>Булатова Елизавета, 9 лет</w:t>
      </w:r>
    </w:p>
    <w:p w:rsidR="0062046A" w:rsidRDefault="0062046A" w:rsidP="00F42F03">
      <w:pPr>
        <w:jc w:val="right"/>
        <w:rPr>
          <w:rFonts w:ascii="Cambria" w:hAnsi="Cambria"/>
          <w:b/>
          <w:sz w:val="32"/>
          <w:szCs w:val="44"/>
        </w:rPr>
      </w:pPr>
      <w:r>
        <w:rPr>
          <w:rFonts w:ascii="Cambria" w:hAnsi="Cambria"/>
          <w:b/>
          <w:sz w:val="32"/>
          <w:szCs w:val="44"/>
        </w:rPr>
        <w:t>Руководитель Вязнова Т. Ю.</w:t>
      </w:r>
    </w:p>
    <w:p w:rsidR="0062046A" w:rsidRDefault="0062046A" w:rsidP="00484D30">
      <w:pPr>
        <w:rPr>
          <w:rFonts w:ascii="Cambria" w:hAnsi="Cambria"/>
          <w:b/>
          <w:sz w:val="32"/>
          <w:szCs w:val="44"/>
        </w:rPr>
      </w:pPr>
    </w:p>
    <w:p w:rsidR="0062046A" w:rsidRDefault="0062046A" w:rsidP="00F42F03">
      <w:pPr>
        <w:jc w:val="right"/>
        <w:rPr>
          <w:rFonts w:ascii="Cambria" w:hAnsi="Cambria"/>
          <w:b/>
          <w:sz w:val="32"/>
          <w:szCs w:val="44"/>
        </w:rPr>
      </w:pPr>
    </w:p>
    <w:p w:rsidR="0062046A" w:rsidRDefault="0062046A" w:rsidP="00F71D58">
      <w:pPr>
        <w:rPr>
          <w:rFonts w:ascii="Cambria" w:hAnsi="Cambria"/>
          <w:b/>
          <w:sz w:val="32"/>
          <w:szCs w:val="44"/>
        </w:rPr>
      </w:pPr>
    </w:p>
    <w:p w:rsidR="0062046A" w:rsidRPr="00484D30" w:rsidRDefault="0062046A" w:rsidP="00484D30">
      <w:pPr>
        <w:jc w:val="center"/>
        <w:rPr>
          <w:rFonts w:ascii="Cambria" w:hAnsi="Cambria"/>
          <w:b/>
          <w:sz w:val="32"/>
          <w:szCs w:val="44"/>
        </w:rPr>
      </w:pPr>
      <w:r>
        <w:rPr>
          <w:rFonts w:ascii="Cambria" w:hAnsi="Cambria"/>
          <w:b/>
          <w:sz w:val="32"/>
          <w:szCs w:val="44"/>
        </w:rPr>
        <w:t>Г. Омск - 2018</w:t>
      </w:r>
    </w:p>
    <w:p w:rsidR="0062046A" w:rsidRPr="00386521" w:rsidRDefault="0062046A" w:rsidP="004E57FB">
      <w:pPr>
        <w:jc w:val="center"/>
        <w:rPr>
          <w:rFonts w:ascii="Cambria" w:hAnsi="Cambria"/>
          <w:b/>
          <w:sz w:val="44"/>
          <w:szCs w:val="44"/>
        </w:rPr>
      </w:pPr>
      <w:r w:rsidRPr="00386521">
        <w:rPr>
          <w:rFonts w:ascii="Cambria" w:hAnsi="Cambria"/>
          <w:b/>
          <w:sz w:val="44"/>
          <w:szCs w:val="44"/>
        </w:rPr>
        <w:t>КРАСНАЯ ШАПОЧКА</w:t>
      </w:r>
    </w:p>
    <w:p w:rsidR="0062046A" w:rsidRDefault="0062046A" w:rsidP="003A3FB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57FB">
        <w:rPr>
          <w:rFonts w:ascii="Times New Roman" w:hAnsi="Times New Roman"/>
          <w:b/>
          <w:sz w:val="24"/>
          <w:szCs w:val="24"/>
        </w:rPr>
        <w:t>Опера в трех действиях</w:t>
      </w:r>
    </w:p>
    <w:p w:rsidR="0062046A" w:rsidRDefault="0062046A" w:rsidP="003A3F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 либретто, музыкальных тем, </w:t>
      </w:r>
    </w:p>
    <w:p w:rsidR="0062046A" w:rsidRDefault="0062046A" w:rsidP="003A3F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подбор музыкальных эпизодов, </w:t>
      </w:r>
    </w:p>
    <w:p w:rsidR="0062046A" w:rsidRDefault="0062046A" w:rsidP="003A3F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эскизы костюмов -</w:t>
      </w:r>
    </w:p>
    <w:p w:rsidR="0062046A" w:rsidRPr="004E57FB" w:rsidRDefault="0062046A" w:rsidP="003A3F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E57FB">
        <w:rPr>
          <w:rFonts w:ascii="Times New Roman" w:hAnsi="Times New Roman"/>
          <w:b/>
          <w:sz w:val="24"/>
          <w:szCs w:val="24"/>
        </w:rPr>
        <w:t>ЕЛИЗАВЕТА  БУЛАТОВА</w:t>
      </w:r>
      <w:r>
        <w:rPr>
          <w:rFonts w:ascii="Times New Roman" w:hAnsi="Times New Roman"/>
          <w:b/>
          <w:sz w:val="24"/>
          <w:szCs w:val="24"/>
        </w:rPr>
        <w:t xml:space="preserve">, </w:t>
      </w:r>
    </w:p>
    <w:p w:rsidR="0062046A" w:rsidRDefault="0062046A" w:rsidP="00432AB1">
      <w:pPr>
        <w:rPr>
          <w:rFonts w:ascii="Times New Roman" w:hAnsi="Times New Roman"/>
          <w:b/>
          <w:sz w:val="24"/>
          <w:szCs w:val="24"/>
        </w:rPr>
      </w:pPr>
    </w:p>
    <w:p w:rsidR="0062046A" w:rsidRDefault="0062046A" w:rsidP="00330A0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Действующие лица:</w:t>
      </w:r>
    </w:p>
    <w:p w:rsidR="0062046A" w:rsidRPr="008E1FAC" w:rsidRDefault="0062046A" w:rsidP="00432AB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>Красная Шапочка</w:t>
      </w:r>
      <w:r w:rsidRPr="0007418A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>Серый Волк</w:t>
      </w:r>
    </w:p>
    <w:p w:rsidR="0062046A" w:rsidRPr="008E1FAC" w:rsidRDefault="0062046A" w:rsidP="00432AB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 xml:space="preserve">Матушка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>Лесные звери</w:t>
      </w:r>
    </w:p>
    <w:p w:rsidR="0062046A" w:rsidRDefault="0062046A" w:rsidP="0007418A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 xml:space="preserve">Бабушка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</w:t>
      </w:r>
      <w:r w:rsidRPr="008E1FAC">
        <w:rPr>
          <w:rFonts w:ascii="Times New Roman" w:hAnsi="Times New Roman"/>
          <w:b/>
          <w:i/>
          <w:sz w:val="24"/>
          <w:szCs w:val="24"/>
        </w:rPr>
        <w:t>Охотники</w:t>
      </w:r>
    </w:p>
    <w:p w:rsidR="0062046A" w:rsidRDefault="0062046A" w:rsidP="00432AB1">
      <w:pPr>
        <w:rPr>
          <w:rFonts w:ascii="Times New Roman" w:hAnsi="Times New Roman"/>
          <w:b/>
          <w:i/>
          <w:sz w:val="24"/>
          <w:szCs w:val="24"/>
        </w:rPr>
      </w:pPr>
    </w:p>
    <w:p w:rsidR="0062046A" w:rsidRDefault="0062046A" w:rsidP="00432AB1">
      <w:pPr>
        <w:rPr>
          <w:rFonts w:ascii="Times New Roman" w:hAnsi="Times New Roman"/>
          <w:b/>
          <w:i/>
          <w:sz w:val="24"/>
          <w:szCs w:val="24"/>
        </w:rPr>
      </w:pPr>
    </w:p>
    <w:p w:rsidR="0062046A" w:rsidRPr="008E1FAC" w:rsidRDefault="0062046A" w:rsidP="00432AB1">
      <w:pPr>
        <w:rPr>
          <w:rFonts w:ascii="Times New Roman" w:hAnsi="Times New Roman"/>
          <w:b/>
          <w:i/>
          <w:sz w:val="24"/>
          <w:szCs w:val="24"/>
        </w:rPr>
      </w:pPr>
    </w:p>
    <w:p w:rsidR="0062046A" w:rsidRDefault="0062046A" w:rsidP="009D6F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A5199A">
        <w:rPr>
          <w:rFonts w:ascii="Times New Roman" w:hAnsi="Times New Roman"/>
          <w:b/>
          <w:sz w:val="24"/>
          <w:szCs w:val="24"/>
        </w:rPr>
        <w:t>Увертюра</w:t>
      </w:r>
      <w:r>
        <w:rPr>
          <w:rFonts w:ascii="Times New Roman" w:hAnsi="Times New Roman"/>
          <w:sz w:val="24"/>
          <w:szCs w:val="24"/>
        </w:rPr>
        <w:t xml:space="preserve"> (основана на музыкальных темах Красной Шапочки и Серого Волка)</w:t>
      </w:r>
    </w:p>
    <w:p w:rsidR="0062046A" w:rsidRDefault="0062046A" w:rsidP="006845C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046A" w:rsidRDefault="0062046A" w:rsidP="006845C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046A" w:rsidRDefault="0062046A" w:rsidP="006845CD">
      <w:pPr>
        <w:jc w:val="center"/>
        <w:rPr>
          <w:rFonts w:ascii="Times New Roman" w:hAnsi="Times New Roman"/>
          <w:b/>
          <w:sz w:val="24"/>
          <w:szCs w:val="24"/>
        </w:rPr>
      </w:pPr>
      <w:r w:rsidRPr="006845CD">
        <w:rPr>
          <w:rFonts w:ascii="Times New Roman" w:hAnsi="Times New Roman"/>
          <w:b/>
          <w:sz w:val="24"/>
          <w:szCs w:val="24"/>
        </w:rPr>
        <w:t>ДЕЙСТВИЕ ПЕРВОЕ</w:t>
      </w:r>
    </w:p>
    <w:p w:rsidR="0062046A" w:rsidRPr="0077444F" w:rsidRDefault="0062046A" w:rsidP="00475297">
      <w:pPr>
        <w:jc w:val="both"/>
        <w:rPr>
          <w:rFonts w:ascii="Times New Roman" w:hAnsi="Times New Roman"/>
          <w:i/>
          <w:sz w:val="24"/>
          <w:szCs w:val="24"/>
        </w:rPr>
      </w:pPr>
      <w:r w:rsidRPr="008E1FAC">
        <w:rPr>
          <w:rFonts w:ascii="Times New Roman" w:hAnsi="Times New Roman"/>
          <w:i/>
          <w:sz w:val="24"/>
          <w:szCs w:val="24"/>
        </w:rPr>
        <w:t xml:space="preserve">Утро. У самого леса стоит домик Красной Шапочки и ее матушки. Обитатели леса просыпаются. </w:t>
      </w:r>
    </w:p>
    <w:p w:rsidR="0062046A" w:rsidRDefault="0062046A" w:rsidP="00475297">
      <w:pPr>
        <w:jc w:val="both"/>
        <w:rPr>
          <w:rFonts w:ascii="Times New Roman" w:hAnsi="Times New Roman"/>
          <w:i/>
          <w:sz w:val="24"/>
          <w:szCs w:val="24"/>
        </w:rPr>
      </w:pPr>
    </w:p>
    <w:p w:rsidR="0062046A" w:rsidRPr="00611F34" w:rsidRDefault="0062046A" w:rsidP="00611F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Х</w:t>
      </w:r>
      <w:r w:rsidRPr="00611F34">
        <w:rPr>
          <w:rFonts w:ascii="Times New Roman" w:hAnsi="Times New Roman"/>
          <w:b/>
          <w:sz w:val="24"/>
          <w:szCs w:val="24"/>
        </w:rPr>
        <w:t>ор лесных зверей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6pt;margin-top:19.55pt;width:207pt;height:151.25pt;z-index:251653632">
            <v:imagedata r:id="rId6" o:title="" croptop="8270f" cropbottom="31076f" cropleft="6611f" cropright="9733f"/>
            <w10:wrap type="square"/>
          </v:shape>
        </w:pict>
      </w:r>
      <w:r w:rsidRPr="008E1FAC">
        <w:rPr>
          <w:rFonts w:ascii="Times New Roman" w:hAnsi="Times New Roman"/>
          <w:b/>
          <w:i/>
          <w:sz w:val="24"/>
          <w:szCs w:val="24"/>
        </w:rPr>
        <w:t>Лесные звери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добрым утром, друзья! С добрым утром, друзья!</w:t>
      </w:r>
    </w:p>
    <w:p w:rsidR="0062046A" w:rsidRPr="00AF414E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Просыпайтесь скорей, просыпайтесь!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 добрым утром, друзья! Вся лесная семья!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Просыпайтесь скорее, просыпайтесь!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Просыпайся, барсук! Просыпайся, енот!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Пробуждайся, и птичка перепелочка!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Новый день настает! Радость нам принесет!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Просыпайся ты, весь лесной народ!   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36pt;margin-top:0;width:441pt;height:414pt;z-index:251658752">
            <v:imagedata r:id="rId7" o:title="" cropbottom="27637f" cropleft="3661f" cropright="4825f"/>
            <w10:wrap type="square"/>
          </v:shape>
        </w:pic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Pr="006C2D30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50B1A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137642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8B503C">
        <w:rPr>
          <w:rFonts w:ascii="Times New Roman" w:hAnsi="Times New Roman"/>
          <w:i/>
          <w:sz w:val="24"/>
          <w:szCs w:val="24"/>
        </w:rPr>
        <w:t>В домике Красной Шапочки</w:t>
      </w:r>
    </w:p>
    <w:p w:rsidR="0062046A" w:rsidRPr="00667F20" w:rsidRDefault="0062046A" w:rsidP="001376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7642">
        <w:rPr>
          <w:rFonts w:ascii="Times New Roman" w:hAnsi="Times New Roman"/>
          <w:b/>
          <w:sz w:val="24"/>
          <w:szCs w:val="24"/>
        </w:rPr>
        <w:t xml:space="preserve"> 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</w:t>
      </w:r>
      <w:r w:rsidRPr="00137642">
        <w:rPr>
          <w:rFonts w:ascii="Times New Roman" w:hAnsi="Times New Roman"/>
          <w:b/>
          <w:sz w:val="24"/>
          <w:szCs w:val="24"/>
        </w:rPr>
        <w:t xml:space="preserve">уэт Матушки и Красной Шапочки              </w:t>
      </w:r>
    </w:p>
    <w:p w:rsidR="0062046A" w:rsidRPr="008B503C" w:rsidRDefault="0062046A" w:rsidP="00627ACB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E1FAC">
        <w:rPr>
          <w:rFonts w:ascii="Times New Roman" w:hAnsi="Times New Roman"/>
          <w:b/>
          <w:i/>
          <w:sz w:val="24"/>
          <w:szCs w:val="24"/>
        </w:rPr>
        <w:t>Матушка</w:t>
      </w:r>
      <w:r w:rsidRPr="008E1FA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Милая доченька! Бабушка наша больна…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Отнеси ей, доченька, горяченького пирожка!</w:t>
      </w:r>
    </w:p>
    <w:p w:rsidR="0062046A" w:rsidRPr="0093541C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Pr="00226CAB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left:0;text-align:left;margin-left:-18pt;margin-top:-9pt;width:177.85pt;height:234pt;z-index:251654656">
            <v:imagedata r:id="rId8" o:title="" croptop="9698f" cropbottom="15428f" cropleft="9750f" cropright="13632f"/>
            <w10:wrap type="square"/>
          </v:shape>
        </w:pict>
      </w:r>
      <w:r w:rsidRPr="008E1FAC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Милая матушка, конечно, отнесу!</w:t>
      </w:r>
      <w:r w:rsidRPr="00226CAB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E1FAC">
        <w:rPr>
          <w:rFonts w:ascii="Times New Roman" w:hAnsi="Times New Roman"/>
          <w:b/>
          <w:i/>
          <w:sz w:val="24"/>
          <w:szCs w:val="24"/>
        </w:rPr>
        <w:t>Матушка</w:t>
      </w:r>
      <w:r w:rsidRPr="008E1FA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Только помни, доченька, ходит волк в лесу!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9" type="#_x0000_t75" style="position:absolute;left:0;text-align:left;margin-left:36pt;margin-top:3.6pt;width:423pt;height:225pt;z-index:251659776">
            <v:imagedata r:id="rId7" o:title="" croptop="41442f" cropbottom="3497f" cropleft="3493f" cropright="7322f"/>
            <w10:wrap type="square"/>
          </v:shape>
        </w:pic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2046A" w:rsidRPr="008B503C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B503C">
        <w:rPr>
          <w:rFonts w:ascii="Times New Roman" w:hAnsi="Times New Roman"/>
          <w:i/>
          <w:sz w:val="24"/>
          <w:szCs w:val="24"/>
        </w:rPr>
        <w:t>Красная Шапочка берет корзинку с пирожками, целует матушку и направляется в лес.</w:t>
      </w:r>
    </w:p>
    <w:p w:rsidR="0062046A" w:rsidRDefault="0062046A" w:rsidP="00DF17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046A" w:rsidRDefault="0062046A" w:rsidP="00DF17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046A" w:rsidRDefault="0062046A" w:rsidP="00DF17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046A" w:rsidRPr="00DF171E" w:rsidRDefault="0062046A" w:rsidP="00DF17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30" type="#_x0000_t75" style="position:absolute;margin-left:279pt;margin-top:12.35pt;width:174.75pt;height:202.5pt;z-index:251655680">
            <v:imagedata r:id="rId9" o:title="" croptop="6325f" cropbottom="27622f" cropleft="11413f" cropright="16695f"/>
            <w10:wrap type="square"/>
          </v:shape>
        </w:pict>
      </w:r>
      <w:r w:rsidRPr="00DF171E">
        <w:rPr>
          <w:rFonts w:ascii="Times New Roman" w:hAnsi="Times New Roman"/>
          <w:b/>
          <w:sz w:val="24"/>
          <w:szCs w:val="24"/>
        </w:rPr>
        <w:t xml:space="preserve"> 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71E">
        <w:rPr>
          <w:rFonts w:ascii="Times New Roman" w:hAnsi="Times New Roman"/>
          <w:b/>
          <w:sz w:val="24"/>
          <w:szCs w:val="24"/>
        </w:rPr>
        <w:t>Ария Красной Шапочки.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E1FAC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(весело):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по лесу иду, я по лесу иду,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друзья мне в лесу, всех я знаю!    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Здравствуй, зверь бурундук!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Здравствуй, добрый барсук!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Здравствуй, зайчик, в лесу 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видал ты лису?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Pr="008E1FAC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8E1FAC">
        <w:rPr>
          <w:rFonts w:ascii="Times New Roman" w:hAnsi="Times New Roman"/>
          <w:i/>
          <w:sz w:val="24"/>
          <w:szCs w:val="24"/>
        </w:rPr>
        <w:t>И Красная Шапочка углубляется в лесную чащу</w:t>
      </w: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1F1744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046A" w:rsidRDefault="0062046A" w:rsidP="001F1744">
      <w:pPr>
        <w:jc w:val="center"/>
        <w:rPr>
          <w:rFonts w:ascii="Times New Roman" w:hAnsi="Times New Roman"/>
          <w:b/>
          <w:sz w:val="24"/>
          <w:szCs w:val="24"/>
        </w:rPr>
      </w:pPr>
      <w:r w:rsidRPr="006845CD">
        <w:rPr>
          <w:rFonts w:ascii="Times New Roman" w:hAnsi="Times New Roman"/>
          <w:b/>
          <w:sz w:val="24"/>
          <w:szCs w:val="24"/>
        </w:rPr>
        <w:t xml:space="preserve">ДЕЙСТВИЕ </w:t>
      </w:r>
      <w:r>
        <w:rPr>
          <w:rFonts w:ascii="Times New Roman" w:hAnsi="Times New Roman"/>
          <w:b/>
          <w:sz w:val="24"/>
          <w:szCs w:val="24"/>
        </w:rPr>
        <w:t>ВТОРОЕ</w:t>
      </w:r>
    </w:p>
    <w:p w:rsidR="0062046A" w:rsidRDefault="0062046A" w:rsidP="001F174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31" type="#_x0000_t75" style="position:absolute;left:0;text-align:left;margin-left:4in;margin-top:21.85pt;width:173.6pt;height:222.3pt;z-index:251656704">
            <v:imagedata r:id="rId10" o:title="" croptop="4767f" cropbottom="18639f" cropleft="7710f" cropright="12668f"/>
            <w10:wrap type="square"/>
          </v:shape>
        </w:pict>
      </w:r>
      <w:r w:rsidRPr="003C4A38">
        <w:rPr>
          <w:rFonts w:ascii="Times New Roman" w:hAnsi="Times New Roman"/>
          <w:i/>
          <w:sz w:val="24"/>
          <w:szCs w:val="24"/>
        </w:rPr>
        <w:t>Лесная полянка. Все звери попрятались. Выходит Серый Волк.</w:t>
      </w:r>
    </w:p>
    <w:p w:rsidR="0062046A" w:rsidRDefault="0062046A" w:rsidP="00F672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046A" w:rsidRDefault="0062046A" w:rsidP="00F672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046A" w:rsidRPr="00F6721D" w:rsidRDefault="0062046A" w:rsidP="00F672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721D">
        <w:rPr>
          <w:rFonts w:ascii="Times New Roman" w:hAnsi="Times New Roman"/>
          <w:b/>
          <w:sz w:val="24"/>
          <w:szCs w:val="24"/>
        </w:rPr>
        <w:t>5. Ария Серого Волка</w:t>
      </w:r>
    </w:p>
    <w:p w:rsidR="0062046A" w:rsidRPr="00F70085" w:rsidRDefault="0062046A" w:rsidP="00F672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046A" w:rsidRPr="003C4A38" w:rsidRDefault="0062046A" w:rsidP="00F6721D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207906">
        <w:rPr>
          <w:rFonts w:ascii="Times New Roman" w:hAnsi="Times New Roman"/>
          <w:sz w:val="24"/>
          <w:szCs w:val="24"/>
        </w:rPr>
        <w:t xml:space="preserve">              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i/>
          <w:sz w:val="24"/>
          <w:szCs w:val="24"/>
        </w:rPr>
        <w:t xml:space="preserve"> (тоскливо):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Ах, какой же я голодный!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Я сейчас слона бы съел!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Ах, какой же я холодный! 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печален мой удел!</w: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11.65pt;width:459pt;height:117pt;z-index:251661824">
            <v:imagedata r:id="rId11" o:title="" cropbottom="55338f" cropleft="3325f" cropright="5678f"/>
            <w10:wrap type="square"/>
          </v:shape>
        </w:pict>
      </w: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Pr="00215A0C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F1578E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046A" w:rsidRDefault="0062046A" w:rsidP="0059776B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</w:t>
      </w:r>
    </w:p>
    <w:p w:rsidR="0062046A" w:rsidRDefault="0062046A" w:rsidP="0059776B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2046A" w:rsidRDefault="0062046A" w:rsidP="0059776B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2046A" w:rsidRPr="003B2BA0" w:rsidRDefault="0062046A" w:rsidP="003B2BA0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 w:rsidRPr="007055BE">
        <w:rPr>
          <w:rFonts w:ascii="Times New Roman" w:hAnsi="Times New Roman"/>
          <w:i/>
          <w:sz w:val="24"/>
          <w:szCs w:val="24"/>
        </w:rPr>
        <w:t>(Принюхивается)</w:t>
      </w:r>
      <w:r w:rsidRPr="00F70085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-  Человечинкой запахло! </w:t>
      </w:r>
    </w:p>
    <w:p w:rsidR="0062046A" w:rsidRDefault="0062046A" w:rsidP="00F6721D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8E1FAC">
        <w:rPr>
          <w:rFonts w:ascii="Times New Roman" w:hAnsi="Times New Roman"/>
          <w:i/>
          <w:sz w:val="24"/>
          <w:szCs w:val="24"/>
        </w:rPr>
        <w:t>На поляну выходит Красная Шапочка.</w:t>
      </w:r>
    </w:p>
    <w:p w:rsidR="0062046A" w:rsidRPr="00F6721D" w:rsidRDefault="0062046A" w:rsidP="00F6721D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 w:rsidRPr="00F6721D">
        <w:rPr>
          <w:rFonts w:ascii="Times New Roman" w:hAnsi="Times New Roman"/>
          <w:b/>
          <w:sz w:val="24"/>
          <w:szCs w:val="24"/>
        </w:rPr>
        <w:t xml:space="preserve">  6. Дуэт Серого Волка и Красной Шапочки</w:t>
      </w:r>
    </w:p>
    <w:p w:rsidR="0062046A" w:rsidRDefault="0062046A" w:rsidP="00F6721D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07906">
        <w:rPr>
          <w:rFonts w:ascii="Times New Roman" w:hAnsi="Times New Roman"/>
          <w:sz w:val="24"/>
          <w:szCs w:val="24"/>
        </w:rPr>
        <w:t xml:space="preserve">                 </w:t>
      </w:r>
    </w:p>
    <w:p w:rsidR="0062046A" w:rsidRPr="00450F8B" w:rsidRDefault="0062046A" w:rsidP="00450F8B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Здравствуй, Волк!</w:t>
      </w:r>
    </w:p>
    <w:p w:rsidR="0062046A" w:rsidRDefault="0062046A" w:rsidP="00C94AD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i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>Ты куда идешь, Шапочка?</w:t>
      </w:r>
    </w:p>
    <w:p w:rsidR="0062046A" w:rsidRDefault="0062046A" w:rsidP="00F954B2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Я иду, я иду к своей бабушке!</w:t>
      </w:r>
    </w:p>
    <w:p w:rsidR="0062046A" w:rsidRDefault="0062046A" w:rsidP="00F954B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i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>Далеко ли живет твоя бабушка?</w:t>
      </w:r>
    </w:p>
    <w:p w:rsidR="0062046A" w:rsidRPr="00450F8B" w:rsidRDefault="0062046A" w:rsidP="00F954B2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А вон там, на опушке лесной! </w:t>
      </w:r>
      <w:r w:rsidRPr="00BC49D4">
        <w:rPr>
          <w:rFonts w:ascii="Times New Roman" w:hAnsi="Times New Roman"/>
          <w:i/>
          <w:sz w:val="24"/>
          <w:szCs w:val="24"/>
        </w:rPr>
        <w:t>(Указывает направление)</w:t>
      </w:r>
    </w:p>
    <w:p w:rsidR="0062046A" w:rsidRDefault="0062046A" w:rsidP="003B2BA0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2046A" w:rsidRDefault="0062046A" w:rsidP="003B2BA0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3C4A38">
        <w:rPr>
          <w:rFonts w:ascii="Times New Roman" w:hAnsi="Times New Roman"/>
          <w:i/>
          <w:sz w:val="24"/>
          <w:szCs w:val="24"/>
        </w:rPr>
        <w:t xml:space="preserve">Волк, не прощаясь, быстро убегает. </w:t>
      </w: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33" type="#_x0000_t75" style="position:absolute;left:0;text-align:left;margin-left:126pt;margin-top:5.65pt;width:252pt;height:70.2pt;z-index:251660800">
            <v:imagedata r:id="rId11" o:title="" croptop="13492f" cropbottom="45925f" cropleft="4409f" cropright="30089f"/>
            <w10:wrap type="square"/>
          </v:shape>
        </w:pict>
      </w: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34" type="#_x0000_t75" style="position:absolute;left:0;text-align:left;margin-left:342pt;margin-top:9pt;width:172.15pt;height:243pt;z-index:251652608">
            <v:imagedata r:id="rId12" o:title="" croptop="3587f" cropbottom="18910f" cropleft="11034f" cropright="12662f"/>
            <w10:wrap type="square"/>
          </v:shape>
        </w:pict>
      </w:r>
    </w:p>
    <w:p w:rsidR="0062046A" w:rsidRDefault="0062046A" w:rsidP="00BC49D4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3C4A38">
        <w:rPr>
          <w:rFonts w:ascii="Times New Roman" w:hAnsi="Times New Roman"/>
          <w:i/>
          <w:sz w:val="24"/>
          <w:szCs w:val="24"/>
        </w:rPr>
        <w:t>Прибегает к домику Бабушки и стучит в дверь.</w:t>
      </w:r>
    </w:p>
    <w:p w:rsidR="0062046A" w:rsidRPr="001F019E" w:rsidRDefault="0062046A" w:rsidP="001F019E">
      <w:pPr>
        <w:spacing w:after="0" w:line="36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1F019E">
        <w:rPr>
          <w:rFonts w:ascii="Times New Roman" w:hAnsi="Times New Roman"/>
          <w:b/>
          <w:sz w:val="24"/>
          <w:szCs w:val="24"/>
        </w:rPr>
        <w:t xml:space="preserve">7. Песня Волка   </w:t>
      </w:r>
    </w:p>
    <w:p w:rsidR="0062046A" w:rsidRDefault="0062046A" w:rsidP="00BC49D4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62046A" w:rsidRDefault="0062046A" w:rsidP="00BC49D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- </w:t>
      </w:r>
      <w:r>
        <w:rPr>
          <w:rFonts w:ascii="Times New Roman" w:hAnsi="Times New Roman"/>
          <w:sz w:val="24"/>
          <w:szCs w:val="24"/>
        </w:rPr>
        <w:t>Это я, твоя внученька, открой поскорее дверь!</w:t>
      </w:r>
    </w:p>
    <w:p w:rsidR="0062046A" w:rsidRDefault="0062046A" w:rsidP="00BC49D4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5C10C0">
        <w:rPr>
          <w:rFonts w:ascii="Times New Roman" w:hAnsi="Times New Roman"/>
          <w:i/>
          <w:sz w:val="24"/>
          <w:szCs w:val="24"/>
        </w:rPr>
        <w:t xml:space="preserve">(тонким голосом)                </w:t>
      </w:r>
    </w:p>
    <w:p w:rsidR="0062046A" w:rsidRPr="00450F8B" w:rsidRDefault="0062046A" w:rsidP="00BC49D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C10C0">
        <w:rPr>
          <w:rFonts w:ascii="Times New Roman" w:hAnsi="Times New Roman"/>
          <w:i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Пирожков принесла, впусти меня теперь!</w:t>
      </w:r>
    </w:p>
    <w:p w:rsidR="0062046A" w:rsidRDefault="0062046A" w:rsidP="00E14C1A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 w:rsidRPr="003C4A38">
        <w:rPr>
          <w:rFonts w:ascii="Times New Roman" w:hAnsi="Times New Roman"/>
          <w:i/>
          <w:sz w:val="24"/>
          <w:szCs w:val="24"/>
        </w:rPr>
        <w:t>Бабушка открывает дверь и не успевает промолвить ни слова,</w:t>
      </w:r>
    </w:p>
    <w:p w:rsidR="0062046A" w:rsidRPr="003C4A38" w:rsidRDefault="0062046A" w:rsidP="00E14C1A">
      <w:pPr>
        <w:spacing w:after="0" w:line="360" w:lineRule="auto"/>
        <w:contextualSpacing/>
        <w:rPr>
          <w:rFonts w:ascii="Times New Roman" w:hAnsi="Times New Roman"/>
          <w:i/>
          <w:sz w:val="24"/>
          <w:szCs w:val="24"/>
        </w:rPr>
      </w:pPr>
      <w:r w:rsidRPr="003C4A38">
        <w:rPr>
          <w:rFonts w:ascii="Times New Roman" w:hAnsi="Times New Roman"/>
          <w:i/>
          <w:sz w:val="24"/>
          <w:szCs w:val="24"/>
        </w:rPr>
        <w:t>как Волк ее проглатывает.</w:t>
      </w:r>
    </w:p>
    <w:p w:rsidR="0062046A" w:rsidRDefault="0062046A" w:rsidP="005C10C0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4A38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Аам!</w:t>
      </w:r>
    </w:p>
    <w:p w:rsidR="0062046A" w:rsidRDefault="0062046A" w:rsidP="00A409C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A409C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A409C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A409C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A409C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2046A" w:rsidRDefault="0062046A" w:rsidP="00A409C2">
      <w:pPr>
        <w:jc w:val="center"/>
        <w:rPr>
          <w:rFonts w:ascii="Times New Roman" w:hAnsi="Times New Roman"/>
          <w:b/>
          <w:sz w:val="24"/>
          <w:szCs w:val="24"/>
        </w:rPr>
      </w:pPr>
      <w:r w:rsidRPr="006845CD">
        <w:rPr>
          <w:rFonts w:ascii="Times New Roman" w:hAnsi="Times New Roman"/>
          <w:b/>
          <w:sz w:val="24"/>
          <w:szCs w:val="24"/>
        </w:rPr>
        <w:t xml:space="preserve">ДЕЙСТВИЕ </w:t>
      </w:r>
      <w:r>
        <w:rPr>
          <w:rFonts w:ascii="Times New Roman" w:hAnsi="Times New Roman"/>
          <w:b/>
          <w:sz w:val="24"/>
          <w:szCs w:val="24"/>
        </w:rPr>
        <w:t>ТРЕТЬЕ</w:t>
      </w:r>
    </w:p>
    <w:p w:rsidR="0062046A" w:rsidRDefault="0062046A" w:rsidP="00A409C2">
      <w:pPr>
        <w:jc w:val="center"/>
        <w:rPr>
          <w:rFonts w:ascii="Times New Roman" w:hAnsi="Times New Roman"/>
          <w:i/>
          <w:sz w:val="24"/>
          <w:szCs w:val="24"/>
        </w:rPr>
      </w:pPr>
      <w:r w:rsidRPr="007B7261">
        <w:rPr>
          <w:rFonts w:ascii="Times New Roman" w:hAnsi="Times New Roman"/>
          <w:i/>
          <w:sz w:val="24"/>
          <w:szCs w:val="24"/>
        </w:rPr>
        <w:t>Красная Шапочка весело подбегает к домику Бабушки.</w:t>
      </w:r>
    </w:p>
    <w:p w:rsidR="0062046A" w:rsidRPr="006A233C" w:rsidRDefault="0062046A" w:rsidP="006A233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A233C">
        <w:rPr>
          <w:rFonts w:ascii="Times New Roman" w:hAnsi="Times New Roman"/>
          <w:b/>
          <w:sz w:val="24"/>
          <w:szCs w:val="24"/>
        </w:rPr>
        <w:t>8. Песня Красной Шапочки</w:t>
      </w:r>
    </w:p>
    <w:p w:rsidR="0062046A" w:rsidRPr="007B7261" w:rsidRDefault="0062046A" w:rsidP="006A233C">
      <w:pPr>
        <w:jc w:val="center"/>
        <w:rPr>
          <w:rFonts w:ascii="Times New Roman" w:hAnsi="Times New Roman"/>
          <w:i/>
          <w:sz w:val="24"/>
          <w:szCs w:val="24"/>
        </w:rPr>
      </w:pPr>
      <w:r w:rsidRPr="00207906">
        <w:rPr>
          <w:rFonts w:ascii="Times New Roman" w:hAnsi="Times New Roman"/>
          <w:sz w:val="24"/>
          <w:szCs w:val="24"/>
        </w:rPr>
        <w:t xml:space="preserve">              </w:t>
      </w:r>
    </w:p>
    <w:p w:rsidR="0062046A" w:rsidRDefault="0062046A" w:rsidP="00843C75">
      <w:pPr>
        <w:rPr>
          <w:rFonts w:ascii="Times New Roman" w:hAnsi="Times New Roman"/>
          <w:sz w:val="24"/>
          <w:szCs w:val="24"/>
        </w:rPr>
      </w:pPr>
      <w:r w:rsidRPr="007B7261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Я к бабуле пришла, пирожков принесла!</w:t>
      </w:r>
    </w:p>
    <w:p w:rsidR="0062046A" w:rsidRDefault="0062046A" w:rsidP="00843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Открывай мне, бабулечка, дверь!</w:t>
      </w:r>
    </w:p>
    <w:p w:rsidR="0062046A" w:rsidRDefault="0062046A" w:rsidP="00843C75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</w:t>
      </w:r>
      <w:r w:rsidRPr="003C74B8">
        <w:rPr>
          <w:rFonts w:ascii="Times New Roman" w:hAnsi="Times New Roman"/>
          <w:i/>
          <w:sz w:val="24"/>
          <w:szCs w:val="24"/>
        </w:rPr>
        <w:t>(толкает дверь, незапертая дверь отворяется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62046A" w:rsidRDefault="0062046A" w:rsidP="00843C75">
      <w:pPr>
        <w:rPr>
          <w:rFonts w:ascii="Times New Roman" w:hAnsi="Times New Roman"/>
          <w:i/>
          <w:sz w:val="24"/>
          <w:szCs w:val="24"/>
        </w:rPr>
      </w:pPr>
      <w:r w:rsidRPr="007B7261">
        <w:rPr>
          <w:rFonts w:ascii="Times New Roman" w:hAnsi="Times New Roman"/>
          <w:i/>
          <w:sz w:val="24"/>
          <w:szCs w:val="24"/>
        </w:rPr>
        <w:t xml:space="preserve"> Красная Шапочка входит в дом и видит Волка, лежащего на кровати в бабушкином чепце.</w:t>
      </w:r>
    </w:p>
    <w:p w:rsidR="0062046A" w:rsidRPr="006A233C" w:rsidRDefault="0062046A" w:rsidP="006A233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A233C">
        <w:rPr>
          <w:rFonts w:ascii="Times New Roman" w:hAnsi="Times New Roman"/>
          <w:b/>
          <w:sz w:val="24"/>
          <w:szCs w:val="24"/>
        </w:rPr>
        <w:t>9. Дуэт Красной Шапочки и Волка</w:t>
      </w:r>
    </w:p>
    <w:p w:rsidR="0062046A" w:rsidRPr="007B7261" w:rsidRDefault="0062046A" w:rsidP="00843C75">
      <w:pPr>
        <w:rPr>
          <w:rFonts w:ascii="Times New Roman" w:hAnsi="Times New Roman"/>
          <w:i/>
          <w:sz w:val="24"/>
          <w:szCs w:val="24"/>
        </w:rPr>
      </w:pPr>
    </w:p>
    <w:p w:rsidR="0062046A" w:rsidRDefault="0062046A" w:rsidP="008F7F0E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3C74B8">
        <w:rPr>
          <w:rFonts w:ascii="Times New Roman" w:hAnsi="Times New Roman"/>
          <w:sz w:val="24"/>
          <w:szCs w:val="24"/>
        </w:rPr>
        <w:t xml:space="preserve"> </w:t>
      </w:r>
      <w:r w:rsidRPr="007B7261">
        <w:rPr>
          <w:rFonts w:ascii="Times New Roman" w:hAnsi="Times New Roman"/>
          <w:b/>
          <w:i/>
          <w:sz w:val="24"/>
          <w:szCs w:val="24"/>
        </w:rPr>
        <w:t>Красная Шапочка</w:t>
      </w:r>
      <w:r>
        <w:rPr>
          <w:rFonts w:ascii="Times New Roman" w:hAnsi="Times New Roman"/>
          <w:i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Бабушка, милая, </w:t>
      </w:r>
      <w:r w:rsidRPr="0076187A">
        <w:rPr>
          <w:rFonts w:ascii="Times New Roman" w:hAnsi="Times New Roman"/>
          <w:sz w:val="24"/>
          <w:szCs w:val="24"/>
        </w:rPr>
        <w:t>почему у тебя</w:t>
      </w:r>
      <w:r>
        <w:rPr>
          <w:rFonts w:ascii="Times New Roman" w:hAnsi="Times New Roman"/>
          <w:sz w:val="24"/>
          <w:szCs w:val="24"/>
        </w:rPr>
        <w:t xml:space="preserve"> такие зубки?</w:t>
      </w:r>
    </w:p>
    <w:p w:rsidR="0062046A" w:rsidRDefault="0062046A" w:rsidP="008F7F0E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(удивленно)                     </w:t>
      </w:r>
      <w:r>
        <w:rPr>
          <w:rFonts w:ascii="Times New Roman" w:hAnsi="Times New Roman"/>
          <w:sz w:val="24"/>
          <w:szCs w:val="24"/>
        </w:rPr>
        <w:t xml:space="preserve">  Бабушка, милая, </w:t>
      </w:r>
      <w:r w:rsidRPr="0076187A">
        <w:rPr>
          <w:rFonts w:ascii="Times New Roman" w:hAnsi="Times New Roman"/>
          <w:sz w:val="24"/>
          <w:szCs w:val="24"/>
        </w:rPr>
        <w:t>почему у тебя</w:t>
      </w:r>
      <w:r>
        <w:rPr>
          <w:rFonts w:ascii="Times New Roman" w:hAnsi="Times New Roman"/>
          <w:sz w:val="24"/>
          <w:szCs w:val="24"/>
        </w:rPr>
        <w:t xml:space="preserve"> такие ушки?</w:t>
      </w:r>
    </w:p>
    <w:p w:rsidR="0062046A" w:rsidRDefault="0062046A" w:rsidP="008F7F0E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Бабушка, милая, </w:t>
      </w:r>
      <w:r w:rsidRPr="0076187A">
        <w:rPr>
          <w:rFonts w:ascii="Times New Roman" w:hAnsi="Times New Roman"/>
          <w:sz w:val="24"/>
          <w:szCs w:val="24"/>
        </w:rPr>
        <w:t>почему у тебя</w:t>
      </w:r>
      <w:r>
        <w:rPr>
          <w:rFonts w:ascii="Times New Roman" w:hAnsi="Times New Roman"/>
          <w:sz w:val="24"/>
          <w:szCs w:val="24"/>
        </w:rPr>
        <w:t xml:space="preserve"> такие глазки?</w:t>
      </w:r>
    </w:p>
    <w:p w:rsidR="0062046A" w:rsidRPr="008F7F0E" w:rsidRDefault="0062046A" w:rsidP="008F7F0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2046A" w:rsidRDefault="0062046A" w:rsidP="00843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41334">
        <w:rPr>
          <w:rFonts w:ascii="Times New Roman" w:hAnsi="Times New Roman"/>
          <w:b/>
          <w:i/>
          <w:sz w:val="24"/>
          <w:szCs w:val="24"/>
        </w:rPr>
        <w:t>Серый Волк</w:t>
      </w:r>
      <w:r>
        <w:rPr>
          <w:rFonts w:ascii="Times New Roman" w:hAnsi="Times New Roman"/>
          <w:i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>А чтобы съесть тебя, как в старой сказке!</w:t>
      </w:r>
    </w:p>
    <w:p w:rsidR="0062046A" w:rsidRDefault="0062046A" w:rsidP="00843C75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ААМ! </w:t>
      </w:r>
      <w:r w:rsidRPr="00897FFB">
        <w:rPr>
          <w:rFonts w:ascii="Times New Roman" w:hAnsi="Times New Roman"/>
          <w:i/>
          <w:sz w:val="24"/>
          <w:szCs w:val="24"/>
        </w:rPr>
        <w:t>(и глотает Красную Шапочку)</w:t>
      </w:r>
      <w:r>
        <w:rPr>
          <w:rFonts w:ascii="Times New Roman" w:hAnsi="Times New Roman"/>
          <w:i/>
          <w:sz w:val="24"/>
          <w:szCs w:val="24"/>
        </w:rPr>
        <w:t xml:space="preserve">  </w:t>
      </w:r>
    </w:p>
    <w:p w:rsidR="0062046A" w:rsidRDefault="0062046A" w:rsidP="00843C75">
      <w:pPr>
        <w:rPr>
          <w:rFonts w:ascii="Times New Roman" w:hAnsi="Times New Roman"/>
          <w:i/>
          <w:sz w:val="24"/>
          <w:szCs w:val="24"/>
        </w:rPr>
      </w:pPr>
    </w:p>
    <w:p w:rsidR="0062046A" w:rsidRDefault="0062046A" w:rsidP="00843C75">
      <w:pPr>
        <w:rPr>
          <w:rFonts w:ascii="Times New Roman" w:hAnsi="Times New Roman"/>
          <w:i/>
          <w:sz w:val="24"/>
          <w:szCs w:val="24"/>
        </w:rPr>
      </w:pPr>
    </w:p>
    <w:p w:rsidR="0062046A" w:rsidRDefault="0062046A" w:rsidP="00AA6317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35" type="#_x0000_t75" style="position:absolute;left:0;text-align:left;margin-left:297pt;margin-top:-27pt;width:234pt;height:208.95pt;z-index:251657728">
            <v:imagedata r:id="rId13" o:title="" croptop="4274f" cropbottom="25645f" cropleft="4638f" cropright="6148f"/>
            <w10:wrap type="square"/>
          </v:shape>
        </w:pict>
      </w:r>
      <w:r w:rsidRPr="00B41334">
        <w:rPr>
          <w:rFonts w:ascii="Times New Roman" w:hAnsi="Times New Roman"/>
          <w:i/>
          <w:sz w:val="24"/>
          <w:szCs w:val="24"/>
        </w:rPr>
        <w:t>В это время неподалеку проходят охотники.</w:t>
      </w:r>
    </w:p>
    <w:p w:rsidR="0062046A" w:rsidRPr="006A233C" w:rsidRDefault="0062046A" w:rsidP="006A233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07906">
        <w:rPr>
          <w:rFonts w:ascii="Times New Roman" w:hAnsi="Times New Roman"/>
          <w:sz w:val="24"/>
          <w:szCs w:val="24"/>
        </w:rPr>
        <w:t xml:space="preserve">      </w:t>
      </w:r>
      <w:r w:rsidRPr="006A233C">
        <w:rPr>
          <w:rFonts w:ascii="Times New Roman" w:hAnsi="Times New Roman"/>
          <w:b/>
          <w:sz w:val="24"/>
          <w:szCs w:val="24"/>
        </w:rPr>
        <w:t>10. Песня охотников</w:t>
      </w:r>
    </w:p>
    <w:p w:rsidR="0062046A" w:rsidRPr="00B41334" w:rsidRDefault="0062046A" w:rsidP="00AA6317">
      <w:pPr>
        <w:jc w:val="center"/>
        <w:rPr>
          <w:rFonts w:ascii="Times New Roman" w:hAnsi="Times New Roman"/>
          <w:i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  <w:r w:rsidRPr="00B41334">
        <w:rPr>
          <w:rFonts w:ascii="Times New Roman" w:hAnsi="Times New Roman"/>
          <w:b/>
          <w:i/>
          <w:sz w:val="24"/>
          <w:szCs w:val="24"/>
        </w:rPr>
        <w:t>Охотники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Защищаем мы лес, охраняем!</w:t>
      </w: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И зверей, и людей уважаем!</w:t>
      </w: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Если видим беду - помогаем!</w:t>
      </w: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Где-то слышим мы шум вдалеке…..    </w:t>
      </w: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6" type="#_x0000_t75" style="position:absolute;margin-left:27pt;margin-top:11pt;width:405pt;height:279.5pt;z-index:251662848">
            <v:imagedata r:id="rId14" o:title="" croptop="4900f" cropbottom="32995f" cropleft="4055f" cropright="4887f"/>
            <w10:wrap type="square"/>
          </v:shape>
        </w:pict>
      </w: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Pr="00363F58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AA6317">
      <w:pPr>
        <w:rPr>
          <w:rFonts w:ascii="Times New Roman" w:hAnsi="Times New Roman"/>
          <w:sz w:val="24"/>
          <w:szCs w:val="24"/>
        </w:rPr>
      </w:pPr>
    </w:p>
    <w:p w:rsidR="0062046A" w:rsidRDefault="0062046A" w:rsidP="00225C6C">
      <w:pPr>
        <w:rPr>
          <w:rFonts w:ascii="Times New Roman" w:hAnsi="Times New Roman"/>
          <w:i/>
          <w:sz w:val="24"/>
          <w:szCs w:val="24"/>
        </w:rPr>
      </w:pPr>
    </w:p>
    <w:p w:rsidR="0062046A" w:rsidRPr="00225C6C" w:rsidRDefault="0062046A" w:rsidP="00225C6C">
      <w:pPr>
        <w:jc w:val="center"/>
        <w:rPr>
          <w:rFonts w:ascii="Times New Roman" w:hAnsi="Times New Roman"/>
          <w:i/>
          <w:sz w:val="24"/>
          <w:szCs w:val="24"/>
        </w:rPr>
      </w:pPr>
      <w:r w:rsidRPr="00F516F0">
        <w:rPr>
          <w:rFonts w:ascii="Times New Roman" w:hAnsi="Times New Roman"/>
          <w:i/>
          <w:sz w:val="24"/>
          <w:szCs w:val="24"/>
        </w:rPr>
        <w:t>Охотники спешат к дому бабушки. Забегают в дом, оттуда слышится грохот, шум. Выходят охотники, выносят связанного волка. За ними следуют счастливые Красная Шапочка и Бабушка. Сбегаются лесные звери.</w:t>
      </w:r>
      <w:bookmarkStart w:id="0" w:name="_GoBack"/>
    </w:p>
    <w:p w:rsidR="0062046A" w:rsidRPr="00940B5E" w:rsidRDefault="0062046A" w:rsidP="00A02FDF">
      <w:pPr>
        <w:jc w:val="center"/>
        <w:rPr>
          <w:rFonts w:ascii="Times New Roman" w:hAnsi="Times New Roman"/>
          <w:b/>
          <w:sz w:val="24"/>
          <w:szCs w:val="24"/>
        </w:rPr>
      </w:pPr>
      <w:r w:rsidRPr="00940B5E">
        <w:rPr>
          <w:rFonts w:ascii="Times New Roman" w:hAnsi="Times New Roman"/>
          <w:b/>
          <w:sz w:val="24"/>
          <w:szCs w:val="24"/>
        </w:rPr>
        <w:t>ФИНАЛ</w:t>
      </w:r>
    </w:p>
    <w:bookmarkEnd w:id="0"/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 w:rsidRPr="00F516F0">
        <w:rPr>
          <w:rFonts w:ascii="Times New Roman" w:hAnsi="Times New Roman"/>
          <w:b/>
          <w:i/>
          <w:sz w:val="24"/>
          <w:szCs w:val="24"/>
        </w:rPr>
        <w:t>Красная Шапочка, Бабушка, звери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Вот, спасибо, друзья! Спасена вся семья!</w:t>
      </w:r>
    </w:p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Так давайте мы это отметим!</w:t>
      </w:r>
    </w:p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Будем петь, танцевать,</w:t>
      </w:r>
    </w:p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Будем все пировать!</w:t>
      </w:r>
    </w:p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Хорошо нам в лесу поживать!</w:t>
      </w:r>
    </w:p>
    <w:p w:rsidR="0062046A" w:rsidRDefault="0062046A" w:rsidP="00C2007C">
      <w:pPr>
        <w:rPr>
          <w:rFonts w:ascii="Times New Roman" w:hAnsi="Times New Roman"/>
          <w:sz w:val="24"/>
          <w:szCs w:val="24"/>
        </w:rPr>
      </w:pPr>
      <w:r w:rsidRPr="00C2007C">
        <w:rPr>
          <w:rFonts w:ascii="Times New Roman" w:hAnsi="Times New Roman"/>
          <w:i/>
          <w:sz w:val="24"/>
          <w:szCs w:val="24"/>
        </w:rPr>
        <w:t xml:space="preserve">                   (вместе с охотниками)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Будем дружно мы жить-поживать!!!</w:t>
      </w:r>
    </w:p>
    <w:p w:rsidR="0062046A" w:rsidRPr="000C72C7" w:rsidRDefault="0062046A" w:rsidP="000C72C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ЗАНАВЕС</w:t>
      </w:r>
    </w:p>
    <w:sectPr w:rsidR="0062046A" w:rsidRPr="000C72C7" w:rsidSect="00EB5BFB">
      <w:footerReference w:type="even" r:id="rId15"/>
      <w:footerReference w:type="default" r:id="rId16"/>
      <w:pgSz w:w="11906" w:h="16838"/>
      <w:pgMar w:top="540" w:right="850" w:bottom="1134" w:left="9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46A" w:rsidRDefault="0062046A">
      <w:r>
        <w:separator/>
      </w:r>
    </w:p>
  </w:endnote>
  <w:endnote w:type="continuationSeparator" w:id="0">
    <w:p w:rsidR="0062046A" w:rsidRDefault="00620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6A" w:rsidRDefault="0062046A" w:rsidP="00EB5B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046A" w:rsidRDefault="0062046A" w:rsidP="00AE005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6A" w:rsidRDefault="0062046A" w:rsidP="00DA15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2046A" w:rsidRDefault="0062046A" w:rsidP="00EB5BF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46A" w:rsidRDefault="0062046A">
      <w:r>
        <w:separator/>
      </w:r>
    </w:p>
  </w:footnote>
  <w:footnote w:type="continuationSeparator" w:id="0">
    <w:p w:rsidR="0062046A" w:rsidRDefault="006204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22D1"/>
    <w:rsid w:val="0003695F"/>
    <w:rsid w:val="0007418A"/>
    <w:rsid w:val="000A343A"/>
    <w:rsid w:val="000C72C7"/>
    <w:rsid w:val="001208E6"/>
    <w:rsid w:val="00137642"/>
    <w:rsid w:val="001D47E6"/>
    <w:rsid w:val="001E4CC1"/>
    <w:rsid w:val="001E5A91"/>
    <w:rsid w:val="001F019E"/>
    <w:rsid w:val="001F1744"/>
    <w:rsid w:val="0020544D"/>
    <w:rsid w:val="00207906"/>
    <w:rsid w:val="00211C46"/>
    <w:rsid w:val="0021410A"/>
    <w:rsid w:val="00215A0C"/>
    <w:rsid w:val="00225C6C"/>
    <w:rsid w:val="00226CAB"/>
    <w:rsid w:val="00230ED6"/>
    <w:rsid w:val="00280024"/>
    <w:rsid w:val="002B1050"/>
    <w:rsid w:val="002C007B"/>
    <w:rsid w:val="002C5182"/>
    <w:rsid w:val="002E22D1"/>
    <w:rsid w:val="002E26BE"/>
    <w:rsid w:val="002F1332"/>
    <w:rsid w:val="003179E3"/>
    <w:rsid w:val="00330A06"/>
    <w:rsid w:val="0033261F"/>
    <w:rsid w:val="00360BCA"/>
    <w:rsid w:val="00363F58"/>
    <w:rsid w:val="00366E1A"/>
    <w:rsid w:val="00386521"/>
    <w:rsid w:val="00386D33"/>
    <w:rsid w:val="00394041"/>
    <w:rsid w:val="003A3FBE"/>
    <w:rsid w:val="003B2BA0"/>
    <w:rsid w:val="003C4A38"/>
    <w:rsid w:val="003C5F20"/>
    <w:rsid w:val="003C74B8"/>
    <w:rsid w:val="003E0B09"/>
    <w:rsid w:val="003F1A10"/>
    <w:rsid w:val="00432AB1"/>
    <w:rsid w:val="00450F8B"/>
    <w:rsid w:val="0045605F"/>
    <w:rsid w:val="00475297"/>
    <w:rsid w:val="00484D30"/>
    <w:rsid w:val="004E55E5"/>
    <w:rsid w:val="004E57FB"/>
    <w:rsid w:val="004E732C"/>
    <w:rsid w:val="005103C0"/>
    <w:rsid w:val="00526196"/>
    <w:rsid w:val="0054084A"/>
    <w:rsid w:val="0059776B"/>
    <w:rsid w:val="005C10C0"/>
    <w:rsid w:val="00611F34"/>
    <w:rsid w:val="00615BB6"/>
    <w:rsid w:val="0062046A"/>
    <w:rsid w:val="00627ACB"/>
    <w:rsid w:val="00667F20"/>
    <w:rsid w:val="006833D6"/>
    <w:rsid w:val="006845CD"/>
    <w:rsid w:val="0069091D"/>
    <w:rsid w:val="006A233C"/>
    <w:rsid w:val="006C2D30"/>
    <w:rsid w:val="007055BE"/>
    <w:rsid w:val="0076187A"/>
    <w:rsid w:val="0077444F"/>
    <w:rsid w:val="007954D6"/>
    <w:rsid w:val="007B7261"/>
    <w:rsid w:val="007F1C73"/>
    <w:rsid w:val="00811781"/>
    <w:rsid w:val="00843C75"/>
    <w:rsid w:val="008440B4"/>
    <w:rsid w:val="0086450B"/>
    <w:rsid w:val="00897FFB"/>
    <w:rsid w:val="008B503C"/>
    <w:rsid w:val="008E1FAC"/>
    <w:rsid w:val="008F7F0E"/>
    <w:rsid w:val="0093541C"/>
    <w:rsid w:val="00940B5E"/>
    <w:rsid w:val="009521EB"/>
    <w:rsid w:val="00962600"/>
    <w:rsid w:val="0097479E"/>
    <w:rsid w:val="009806C9"/>
    <w:rsid w:val="009D6F9B"/>
    <w:rsid w:val="00A02FDF"/>
    <w:rsid w:val="00A409C2"/>
    <w:rsid w:val="00A5199A"/>
    <w:rsid w:val="00A81D1D"/>
    <w:rsid w:val="00A87C6C"/>
    <w:rsid w:val="00AA6317"/>
    <w:rsid w:val="00AE0052"/>
    <w:rsid w:val="00AF414E"/>
    <w:rsid w:val="00B41334"/>
    <w:rsid w:val="00B47D52"/>
    <w:rsid w:val="00B62BDD"/>
    <w:rsid w:val="00B7148C"/>
    <w:rsid w:val="00BC49D4"/>
    <w:rsid w:val="00BD3B95"/>
    <w:rsid w:val="00BF68DD"/>
    <w:rsid w:val="00C2007C"/>
    <w:rsid w:val="00C308C5"/>
    <w:rsid w:val="00C50B1A"/>
    <w:rsid w:val="00C73974"/>
    <w:rsid w:val="00C77EDB"/>
    <w:rsid w:val="00C94ADB"/>
    <w:rsid w:val="00CA4835"/>
    <w:rsid w:val="00CB2BA8"/>
    <w:rsid w:val="00CC3D26"/>
    <w:rsid w:val="00D12164"/>
    <w:rsid w:val="00D13A56"/>
    <w:rsid w:val="00D55ADD"/>
    <w:rsid w:val="00DA15C5"/>
    <w:rsid w:val="00DD46B7"/>
    <w:rsid w:val="00DF171E"/>
    <w:rsid w:val="00E14C1A"/>
    <w:rsid w:val="00E25C8C"/>
    <w:rsid w:val="00E376AB"/>
    <w:rsid w:val="00EB2411"/>
    <w:rsid w:val="00EB5BFB"/>
    <w:rsid w:val="00ED19CD"/>
    <w:rsid w:val="00F1578E"/>
    <w:rsid w:val="00F17A34"/>
    <w:rsid w:val="00F20C46"/>
    <w:rsid w:val="00F31356"/>
    <w:rsid w:val="00F42F03"/>
    <w:rsid w:val="00F516F0"/>
    <w:rsid w:val="00F6721D"/>
    <w:rsid w:val="00F70085"/>
    <w:rsid w:val="00F71D58"/>
    <w:rsid w:val="00F954B2"/>
    <w:rsid w:val="00FC512F"/>
    <w:rsid w:val="00FF3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12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E005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AE005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B5BF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231</TotalTime>
  <Pages>7</Pages>
  <Words>745</Words>
  <Characters>4250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Ивм</dc:creator>
  <cp:keywords/>
  <dc:description/>
  <cp:lastModifiedBy>gena</cp:lastModifiedBy>
  <cp:revision>120</cp:revision>
  <dcterms:created xsi:type="dcterms:W3CDTF">2017-10-30T19:31:00Z</dcterms:created>
  <dcterms:modified xsi:type="dcterms:W3CDTF">2020-02-21T16:45:00Z</dcterms:modified>
</cp:coreProperties>
</file>